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1B5" w:rsidRDefault="00AB71B5" w:rsidP="004C2ED0">
      <w:pPr>
        <w:jc w:val="center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236.25pt">
            <v:imagedata r:id="rId4" o:title=""/>
          </v:shape>
        </w:pict>
      </w:r>
      <w:bookmarkEnd w:id="0"/>
    </w:p>
    <w:p w:rsidR="00AB71B5" w:rsidRDefault="00AB71B5"/>
    <w:p w:rsidR="00AB71B5" w:rsidRDefault="00AB71B5" w:rsidP="004C2ED0">
      <w:pPr>
        <w:jc w:val="center"/>
      </w:pPr>
      <w:r>
        <w:pict>
          <v:shape id="_x0000_i1026" type="#_x0000_t75" style="width:506.25pt;height:258.75pt">
            <v:imagedata r:id="rId5" o:title=""/>
          </v:shape>
        </w:pict>
      </w:r>
    </w:p>
    <w:p w:rsidR="00AB71B5" w:rsidRDefault="00AB71B5"/>
    <w:p w:rsidR="00AB71B5" w:rsidRDefault="00AB71B5" w:rsidP="004C2ED0">
      <w:pPr>
        <w:jc w:val="center"/>
      </w:pPr>
      <w:r>
        <w:pict>
          <v:shape id="_x0000_i1027" type="#_x0000_t75" style="width:510pt;height:238.5pt">
            <v:imagedata r:id="rId6" o:title=""/>
          </v:shape>
        </w:pict>
      </w:r>
    </w:p>
    <w:sectPr w:rsidR="00AB71B5" w:rsidSect="004C2ED0">
      <w:type w:val="continuous"/>
      <w:pgSz w:w="11880" w:h="16820"/>
      <w:pgMar w:top="720" w:right="720" w:bottom="720" w:left="720" w:header="720" w:footer="1372" w:gutter="0"/>
      <w:cols w:space="425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10"/>
  <w:drawingGridVerticalSpacing w:val="299"/>
  <w:displayHorizont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C2ED0"/>
    <w:rsid w:val="000744D2"/>
    <w:rsid w:val="004C2ED0"/>
    <w:rsid w:val="005B77F4"/>
    <w:rsid w:val="005C4189"/>
    <w:rsid w:val="00780BA1"/>
    <w:rsid w:val="007B610E"/>
    <w:rsid w:val="00824990"/>
    <w:rsid w:val="00AB71B5"/>
    <w:rsid w:val="00C2534D"/>
    <w:rsid w:val="00CC0001"/>
    <w:rsid w:val="00D360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60DD"/>
    <w:pPr>
      <w:widowControl w:val="0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C2ED0"/>
    <w:rPr>
      <w:rFonts w:ascii="Calibri Light" w:hAnsi="Calibri Light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C2ED0"/>
    <w:rPr>
      <w:rFonts w:ascii="Calibri Light" w:eastAsia="新細明體" w:hAnsi="Calibri Light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1</Pages>
  <Words>1</Words>
  <Characters>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Owner</cp:lastModifiedBy>
  <cp:revision>2</cp:revision>
  <cp:lastPrinted>2016-02-24T08:17:00Z</cp:lastPrinted>
  <dcterms:created xsi:type="dcterms:W3CDTF">2016-02-24T08:15:00Z</dcterms:created>
  <dcterms:modified xsi:type="dcterms:W3CDTF">2016-02-25T02:00:00Z</dcterms:modified>
</cp:coreProperties>
</file>